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930" w:rsidRPr="004F6047" w:rsidRDefault="006D5FE5">
      <w:pPr>
        <w:rPr>
          <w:sz w:val="34"/>
          <w:szCs w:val="34"/>
          <w:rtl/>
        </w:rPr>
      </w:pPr>
      <w:r w:rsidRPr="004F6047">
        <w:rPr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747B08" wp14:editId="4FA0B454">
                <wp:simplePos x="0" y="0"/>
                <wp:positionH relativeFrom="column">
                  <wp:posOffset>-480568</wp:posOffset>
                </wp:positionH>
                <wp:positionV relativeFrom="paragraph">
                  <wp:posOffset>-758190</wp:posOffset>
                </wp:positionV>
                <wp:extent cx="2105660" cy="527050"/>
                <wp:effectExtent l="0" t="0" r="0" b="63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660" cy="527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20C9" w:rsidRPr="004920C9" w:rsidRDefault="004D7BB5" w:rsidP="004920C9">
                            <w:pPr>
                              <w:rPr>
                                <w:rFonts w:cs="B Titr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r>
                              <w:rPr>
                                <w:rFonts w:cs="B Titr" w:hint="cs"/>
                                <w:sz w:val="24"/>
                                <w:szCs w:val="24"/>
                                <w:rtl/>
                              </w:rPr>
                              <w:t xml:space="preserve">تایپ </w:t>
                            </w:r>
                            <w:r w:rsidR="004920C9" w:rsidRPr="004920C9">
                              <w:rPr>
                                <w:rFonts w:cs="B Titr" w:hint="cs"/>
                                <w:sz w:val="24"/>
                                <w:szCs w:val="24"/>
                                <w:rtl/>
                              </w:rPr>
                              <w:t>کد فراگیر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85pt;margin-top:-59.7pt;width:165.8pt;height:41.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" filled="f" stroked="f">
                <v:textbox style="mso-fit-shape-to-text:t">
                  <w:txbxContent>
                    <w:p w:rsidR="004920C9" w:rsidRPr="004920C9" w:rsidRDefault="004D7BB5" w:rsidP="004920C9">
                      <w:pPr>
                        <w:rPr>
                          <w:rFonts w:cs="B Titr"/>
                          <w:sz w:val="24"/>
                          <w:szCs w:val="24"/>
                        </w:rPr>
                      </w:pPr>
                      <w:bookmarkStart w:id="1" w:name="_GoBack"/>
                      <w:r>
                        <w:rPr>
                          <w:rFonts w:cs="B Titr" w:hint="cs"/>
                          <w:sz w:val="24"/>
                          <w:szCs w:val="24"/>
                          <w:rtl/>
                        </w:rPr>
                        <w:t xml:space="preserve">تایپ </w:t>
                      </w:r>
                      <w:r w:rsidR="004920C9" w:rsidRPr="004920C9">
                        <w:rPr>
                          <w:rFonts w:cs="B Titr" w:hint="cs"/>
                          <w:sz w:val="24"/>
                          <w:szCs w:val="24"/>
                          <w:rtl/>
                        </w:rPr>
                        <w:t>کد فراگیر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4F6047">
        <w:rPr>
          <w:rFonts w:cs="B Titr"/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442519" wp14:editId="3A502918">
                <wp:simplePos x="0" y="0"/>
                <wp:positionH relativeFrom="column">
                  <wp:posOffset>6863080</wp:posOffset>
                </wp:positionH>
                <wp:positionV relativeFrom="paragraph">
                  <wp:posOffset>-646430</wp:posOffset>
                </wp:positionV>
                <wp:extent cx="1529080" cy="885825"/>
                <wp:effectExtent l="0" t="0" r="0" b="6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9080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1B04" w:rsidRPr="006F1B04" w:rsidRDefault="006F1B04" w:rsidP="006F1B04">
                            <w:pPr>
                              <w:rPr>
                                <w:rFonts w:ascii="IranNastaliq" w:hAnsi="IranNastaliq" w:cs="IranNastaliq"/>
                                <w:sz w:val="48"/>
                                <w:szCs w:val="48"/>
                              </w:rPr>
                            </w:pPr>
                            <w:r w:rsidRPr="006F1B04">
                              <w:rPr>
                                <w:rFonts w:ascii="IranNastaliq" w:hAnsi="IranNastaliq" w:cs="IranNastaliq"/>
                                <w:sz w:val="48"/>
                                <w:szCs w:val="48"/>
                                <w:rtl/>
                              </w:rPr>
                              <w:t>چناران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40.4pt;margin-top:-50.9pt;width:120.4pt;height:69.7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LC4tAIAAMA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" filled="f" stroked="f">
                <v:textbox style="mso-fit-shape-to-text:t">
                  <w:txbxContent>
                    <w:p w:rsidR="006F1B04" w:rsidRPr="006F1B04" w:rsidRDefault="006F1B04" w:rsidP="006F1B04">
                      <w:pPr>
                        <w:rPr>
                          <w:rFonts w:ascii="IranNastaliq" w:hAnsi="IranNastaliq" w:cs="IranNastaliq"/>
                          <w:sz w:val="48"/>
                          <w:szCs w:val="48"/>
                        </w:rPr>
                      </w:pPr>
                      <w:r w:rsidRPr="006F1B04">
                        <w:rPr>
                          <w:rFonts w:ascii="IranNastaliq" w:hAnsi="IranNastaliq" w:cs="IranNastaliq"/>
                          <w:sz w:val="48"/>
                          <w:szCs w:val="48"/>
                          <w:rtl/>
                        </w:rPr>
                        <w:t>چناران</w:t>
                      </w:r>
                    </w:p>
                  </w:txbxContent>
                </v:textbox>
              </v:shape>
            </w:pict>
          </mc:Fallback>
        </mc:AlternateContent>
      </w:r>
    </w:p>
    <w:p w:rsidR="000C6930" w:rsidRDefault="000C6930">
      <w:pPr>
        <w:rPr>
          <w:rFonts w:hint="cs"/>
          <w:rtl/>
        </w:rPr>
      </w:pPr>
    </w:p>
    <w:tbl>
      <w:tblPr>
        <w:tblStyle w:val="TableGrid"/>
        <w:tblpPr w:leftFromText="180" w:rightFromText="180" w:vertAnchor="text" w:horzAnchor="page" w:tblpX="1" w:tblpY="229"/>
        <w:bidiVisual/>
        <w:tblW w:w="1176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567"/>
        <w:gridCol w:w="2008"/>
        <w:gridCol w:w="888"/>
        <w:gridCol w:w="2491"/>
        <w:gridCol w:w="4536"/>
      </w:tblGrid>
      <w:tr w:rsidR="006D5FE5" w:rsidRPr="00A92E1A" w:rsidTr="00190B48">
        <w:trPr>
          <w:trHeight w:val="1189"/>
        </w:trPr>
        <w:tc>
          <w:tcPr>
            <w:tcW w:w="3851" w:type="dxa"/>
            <w:gridSpan w:val="3"/>
          </w:tcPr>
          <w:p w:rsidR="006D5FE5" w:rsidRPr="006047E1" w:rsidRDefault="006D5FE5" w:rsidP="006D5FE5">
            <w:pPr>
              <w:rPr>
                <w:rFonts w:cs="B Titr"/>
                <w:sz w:val="28"/>
                <w:szCs w:val="28"/>
                <w:rtl/>
              </w:rPr>
            </w:pPr>
            <w:r w:rsidRPr="006047E1">
              <w:rPr>
                <w:rFonts w:cs="B Titr" w:hint="cs"/>
                <w:sz w:val="28"/>
                <w:szCs w:val="28"/>
                <w:rtl/>
              </w:rPr>
              <w:t>تایپ نام فراگیر</w:t>
            </w:r>
          </w:p>
        </w:tc>
        <w:tc>
          <w:tcPr>
            <w:tcW w:w="3379" w:type="dxa"/>
            <w:gridSpan w:val="2"/>
          </w:tcPr>
          <w:p w:rsidR="006D5FE5" w:rsidRPr="006047E1" w:rsidRDefault="006D5FE5" w:rsidP="006D5FE5">
            <w:pPr>
              <w:rPr>
                <w:rFonts w:cs="B Titr"/>
                <w:sz w:val="28"/>
                <w:szCs w:val="28"/>
                <w:rtl/>
              </w:rPr>
            </w:pPr>
            <w:r w:rsidRPr="006047E1">
              <w:rPr>
                <w:rFonts w:cs="B Titr" w:hint="cs"/>
                <w:sz w:val="28"/>
                <w:szCs w:val="28"/>
                <w:rtl/>
              </w:rPr>
              <w:t>تایپ نام پدر</w:t>
            </w:r>
          </w:p>
        </w:tc>
        <w:tc>
          <w:tcPr>
            <w:tcW w:w="4536" w:type="dxa"/>
          </w:tcPr>
          <w:p w:rsidR="006D5FE5" w:rsidRPr="006047E1" w:rsidRDefault="006D5FE5" w:rsidP="006D5FE5">
            <w:pPr>
              <w:rPr>
                <w:rFonts w:cs="B Titr"/>
                <w:sz w:val="28"/>
                <w:szCs w:val="28"/>
                <w:rtl/>
              </w:rPr>
            </w:pPr>
            <w:r w:rsidRPr="006047E1">
              <w:rPr>
                <w:rFonts w:cs="B Titr" w:hint="cs"/>
                <w:sz w:val="28"/>
                <w:szCs w:val="28"/>
                <w:rtl/>
              </w:rPr>
              <w:t>0939649640</w:t>
            </w:r>
          </w:p>
        </w:tc>
      </w:tr>
      <w:tr w:rsidR="006D5FE5" w:rsidRPr="00A92E1A" w:rsidTr="00190B48">
        <w:trPr>
          <w:gridBefore w:val="2"/>
          <w:wBefore w:w="1843" w:type="dxa"/>
          <w:trHeight w:val="1189"/>
        </w:trPr>
        <w:tc>
          <w:tcPr>
            <w:tcW w:w="2896" w:type="dxa"/>
            <w:gridSpan w:val="2"/>
          </w:tcPr>
          <w:p w:rsidR="006D5FE5" w:rsidRPr="006047E1" w:rsidRDefault="00B40F6A" w:rsidP="006D5FE5">
            <w:pPr>
              <w:rPr>
                <w:rFonts w:cs="B Titr"/>
                <w:sz w:val="28"/>
                <w:szCs w:val="28"/>
                <w:rtl/>
              </w:rPr>
            </w:pPr>
            <w:r w:rsidRPr="006047E1">
              <w:rPr>
                <w:rFonts w:cs="B Titr" w:hint="cs"/>
                <w:sz w:val="28"/>
                <w:szCs w:val="28"/>
                <w:rtl/>
              </w:rPr>
              <w:t>20/5/1395</w:t>
            </w:r>
          </w:p>
        </w:tc>
        <w:tc>
          <w:tcPr>
            <w:tcW w:w="7027" w:type="dxa"/>
            <w:gridSpan w:val="2"/>
          </w:tcPr>
          <w:p w:rsidR="006D5FE5" w:rsidRPr="006047E1" w:rsidRDefault="006D5FE5" w:rsidP="006D5FE5">
            <w:pPr>
              <w:rPr>
                <w:rFonts w:cs="B Titr"/>
                <w:sz w:val="28"/>
                <w:szCs w:val="28"/>
                <w:rtl/>
              </w:rPr>
            </w:pPr>
            <w:r w:rsidRPr="006047E1">
              <w:rPr>
                <w:rFonts w:cs="B Titr" w:hint="cs"/>
                <w:sz w:val="28"/>
                <w:szCs w:val="28"/>
                <w:rtl/>
              </w:rPr>
              <w:t>25/5/1395</w:t>
            </w:r>
          </w:p>
        </w:tc>
      </w:tr>
      <w:tr w:rsidR="001E1AFB" w:rsidRPr="00A92E1A" w:rsidTr="00190B48">
        <w:trPr>
          <w:gridBefore w:val="1"/>
          <w:wBefore w:w="1276" w:type="dxa"/>
          <w:trHeight w:val="1026"/>
        </w:trPr>
        <w:tc>
          <w:tcPr>
            <w:tcW w:w="3463" w:type="dxa"/>
            <w:gridSpan w:val="3"/>
          </w:tcPr>
          <w:p w:rsidR="001E1AFB" w:rsidRPr="006047E1" w:rsidRDefault="001E1AFB" w:rsidP="006D5FE5">
            <w:pPr>
              <w:rPr>
                <w:rFonts w:cs="B Titr" w:hint="cs"/>
                <w:sz w:val="28"/>
                <w:szCs w:val="28"/>
                <w:rtl/>
              </w:rPr>
            </w:pPr>
            <w:r w:rsidRPr="006047E1">
              <w:rPr>
                <w:rFonts w:cs="B Titr" w:hint="cs"/>
                <w:sz w:val="28"/>
                <w:szCs w:val="28"/>
                <w:rtl/>
              </w:rPr>
              <w:t>چناران</w:t>
            </w:r>
          </w:p>
        </w:tc>
        <w:tc>
          <w:tcPr>
            <w:tcW w:w="7027" w:type="dxa"/>
            <w:gridSpan w:val="2"/>
          </w:tcPr>
          <w:p w:rsidR="001E1AFB" w:rsidRPr="006047E1" w:rsidRDefault="001E1AFB" w:rsidP="006D5FE5">
            <w:pPr>
              <w:rPr>
                <w:rFonts w:cs="B Titr" w:hint="cs"/>
                <w:sz w:val="28"/>
                <w:szCs w:val="28"/>
                <w:rtl/>
              </w:rPr>
            </w:pPr>
          </w:p>
        </w:tc>
      </w:tr>
    </w:tbl>
    <w:p w:rsidR="00D40CE7" w:rsidRDefault="00D40CE7">
      <w:pPr>
        <w:rPr>
          <w:rtl/>
        </w:rPr>
      </w:pPr>
    </w:p>
    <w:p w:rsidR="00D40CE7" w:rsidRDefault="00D40CE7"/>
    <w:p w:rsidR="00D40CE7" w:rsidRDefault="00D40CE7"/>
    <w:sectPr w:rsidR="00D40CE7" w:rsidSect="004D7BB5">
      <w:pgSz w:w="16838" w:h="11906" w:orient="landscape"/>
      <w:pgMar w:top="3515" w:right="1440" w:bottom="284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Zar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047"/>
    <w:rsid w:val="000A739D"/>
    <w:rsid w:val="000C6930"/>
    <w:rsid w:val="001454C3"/>
    <w:rsid w:val="0018419D"/>
    <w:rsid w:val="00190B48"/>
    <w:rsid w:val="001E1AFB"/>
    <w:rsid w:val="00206AFA"/>
    <w:rsid w:val="0038210D"/>
    <w:rsid w:val="003E6B46"/>
    <w:rsid w:val="004135BC"/>
    <w:rsid w:val="0042712D"/>
    <w:rsid w:val="00490E1D"/>
    <w:rsid w:val="004920C9"/>
    <w:rsid w:val="004D7BB5"/>
    <w:rsid w:val="004F6047"/>
    <w:rsid w:val="00575632"/>
    <w:rsid w:val="005962EC"/>
    <w:rsid w:val="005C5439"/>
    <w:rsid w:val="006047E1"/>
    <w:rsid w:val="00651C86"/>
    <w:rsid w:val="006D35D4"/>
    <w:rsid w:val="006D5FE5"/>
    <w:rsid w:val="006F1B04"/>
    <w:rsid w:val="008463CB"/>
    <w:rsid w:val="00884170"/>
    <w:rsid w:val="009073C6"/>
    <w:rsid w:val="0093247D"/>
    <w:rsid w:val="00954748"/>
    <w:rsid w:val="009F64B0"/>
    <w:rsid w:val="00A046AE"/>
    <w:rsid w:val="00A92E1A"/>
    <w:rsid w:val="00AB713C"/>
    <w:rsid w:val="00AC4DE1"/>
    <w:rsid w:val="00B02873"/>
    <w:rsid w:val="00B40F6A"/>
    <w:rsid w:val="00B57370"/>
    <w:rsid w:val="00BE79C6"/>
    <w:rsid w:val="00C446DE"/>
    <w:rsid w:val="00C71C57"/>
    <w:rsid w:val="00C75E23"/>
    <w:rsid w:val="00D1049D"/>
    <w:rsid w:val="00D40CE7"/>
    <w:rsid w:val="00DA00E4"/>
    <w:rsid w:val="00DA709B"/>
    <w:rsid w:val="00DE38CA"/>
    <w:rsid w:val="00E023D0"/>
    <w:rsid w:val="00E64FEF"/>
    <w:rsid w:val="00F04E54"/>
    <w:rsid w:val="00FD6DC3"/>
    <w:rsid w:val="00FF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متن نامه های اداری"/>
    <w:basedOn w:val="Normal"/>
    <w:qFormat/>
    <w:rsid w:val="00BE79C6"/>
    <w:pPr>
      <w:tabs>
        <w:tab w:val="left" w:pos="1753"/>
      </w:tabs>
      <w:spacing w:after="0" w:line="240" w:lineRule="auto"/>
      <w:jc w:val="both"/>
    </w:pPr>
    <w:rPr>
      <w:rFonts w:ascii="Times New Roman" w:eastAsia="Times New Roman" w:hAnsi="Times New Roman" w:cs="B Zar"/>
      <w:sz w:val="18"/>
      <w:szCs w:val="24"/>
    </w:rPr>
  </w:style>
  <w:style w:type="table" w:styleId="TableGrid">
    <w:name w:val="Table Grid"/>
    <w:basedOn w:val="TableNormal"/>
    <w:uiPriority w:val="59"/>
    <w:rsid w:val="00A92E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1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B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متن نامه های اداری"/>
    <w:basedOn w:val="Normal"/>
    <w:qFormat/>
    <w:rsid w:val="00BE79C6"/>
    <w:pPr>
      <w:tabs>
        <w:tab w:val="left" w:pos="1753"/>
      </w:tabs>
      <w:spacing w:after="0" w:line="240" w:lineRule="auto"/>
      <w:jc w:val="both"/>
    </w:pPr>
    <w:rPr>
      <w:rFonts w:ascii="Times New Roman" w:eastAsia="Times New Roman" w:hAnsi="Times New Roman" w:cs="B Zar"/>
      <w:sz w:val="18"/>
      <w:szCs w:val="24"/>
    </w:rPr>
  </w:style>
  <w:style w:type="table" w:styleId="TableGrid">
    <w:name w:val="Table Grid"/>
    <w:basedOn w:val="TableNormal"/>
    <w:uiPriority w:val="59"/>
    <w:rsid w:val="00A92E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1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B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فرمت مخاطرات97</Template>
  <TotalTime>5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hesam zamanieh</dc:creator>
  <cp:lastModifiedBy>hesam zamanieh</cp:lastModifiedBy>
  <cp:revision>1</cp:revision>
  <cp:lastPrinted>2019-04-08T05:21:00Z</cp:lastPrinted>
  <dcterms:created xsi:type="dcterms:W3CDTF">2019-04-08T05:03:00Z</dcterms:created>
  <dcterms:modified xsi:type="dcterms:W3CDTF">2019-04-08T05:22:00Z</dcterms:modified>
</cp:coreProperties>
</file>