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930" w:rsidRPr="004F6047" w:rsidRDefault="00830F83">
      <w:pPr>
        <w:rPr>
          <w:sz w:val="34"/>
          <w:szCs w:val="34"/>
        </w:rPr>
      </w:pPr>
      <w:r w:rsidRPr="004F6047">
        <w:rPr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A53929" wp14:editId="518E79BD">
                <wp:simplePos x="0" y="0"/>
                <wp:positionH relativeFrom="column">
                  <wp:posOffset>-798195</wp:posOffset>
                </wp:positionH>
                <wp:positionV relativeFrom="paragraph">
                  <wp:posOffset>-889762</wp:posOffset>
                </wp:positionV>
                <wp:extent cx="2105660" cy="52705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660" cy="527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0F83" w:rsidRDefault="00830F83" w:rsidP="000836D3">
                            <w:pPr>
                              <w:spacing w:after="0"/>
                              <w:rPr>
                                <w:rFonts w:cs="B Titr" w:hint="cs"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Titr" w:hint="cs"/>
                                <w:sz w:val="24"/>
                                <w:szCs w:val="24"/>
                                <w:rtl/>
                              </w:rPr>
                              <w:t>تایپ شماره</w:t>
                            </w:r>
                          </w:p>
                          <w:p w:rsidR="00830F83" w:rsidRDefault="00830F83" w:rsidP="000836D3">
                            <w:pPr>
                              <w:spacing w:after="0"/>
                              <w:rPr>
                                <w:rFonts w:cs="B Titr" w:hint="cs"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Titr" w:hint="cs"/>
                                <w:sz w:val="24"/>
                                <w:szCs w:val="24"/>
                                <w:rtl/>
                              </w:rPr>
                              <w:t xml:space="preserve">تایپ تاریخ </w:t>
                            </w:r>
                          </w:p>
                          <w:p w:rsidR="00830F83" w:rsidRPr="004920C9" w:rsidRDefault="00830F83" w:rsidP="000836D3">
                            <w:pPr>
                              <w:spacing w:after="0"/>
                              <w:rPr>
                                <w:rFonts w:cs="B Tit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B Titr" w:hint="cs"/>
                                <w:sz w:val="24"/>
                                <w:szCs w:val="24"/>
                                <w:rtl/>
                              </w:rPr>
                              <w:t xml:space="preserve">تایپ </w:t>
                            </w:r>
                            <w:r w:rsidRPr="004920C9">
                              <w:rPr>
                                <w:rFonts w:cs="B Titr" w:hint="cs"/>
                                <w:sz w:val="24"/>
                                <w:szCs w:val="24"/>
                                <w:rtl/>
                              </w:rPr>
                              <w:t>کد فراگیر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62.85pt;margin-top:-70.05pt;width:165.8pt;height:41.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" filled="f" stroked="f">
                <v:textbox style="mso-fit-shape-to-text:t">
                  <w:txbxContent>
                    <w:p w:rsidR="00830F83" w:rsidRDefault="00830F83" w:rsidP="000836D3">
                      <w:pPr>
                        <w:spacing w:after="0"/>
                        <w:rPr>
                          <w:rFonts w:cs="B Titr" w:hint="cs"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Titr" w:hint="cs"/>
                          <w:sz w:val="24"/>
                          <w:szCs w:val="24"/>
                          <w:rtl/>
                        </w:rPr>
                        <w:t>تایپ شماره</w:t>
                      </w:r>
                    </w:p>
                    <w:p w:rsidR="00830F83" w:rsidRDefault="00830F83" w:rsidP="000836D3">
                      <w:pPr>
                        <w:spacing w:after="0"/>
                        <w:rPr>
                          <w:rFonts w:cs="B Titr" w:hint="cs"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Titr" w:hint="cs"/>
                          <w:sz w:val="24"/>
                          <w:szCs w:val="24"/>
                          <w:rtl/>
                        </w:rPr>
                        <w:t xml:space="preserve">تایپ تاریخ </w:t>
                      </w:r>
                    </w:p>
                    <w:p w:rsidR="00830F83" w:rsidRPr="004920C9" w:rsidRDefault="00830F83" w:rsidP="000836D3">
                      <w:pPr>
                        <w:spacing w:after="0"/>
                        <w:rPr>
                          <w:rFonts w:cs="B Titr"/>
                          <w:sz w:val="24"/>
                          <w:szCs w:val="24"/>
                        </w:rPr>
                      </w:pPr>
                      <w:r>
                        <w:rPr>
                          <w:rFonts w:cs="B Titr" w:hint="cs"/>
                          <w:sz w:val="24"/>
                          <w:szCs w:val="24"/>
                          <w:rtl/>
                        </w:rPr>
                        <w:t xml:space="preserve">تایپ </w:t>
                      </w:r>
                      <w:r w:rsidRPr="004920C9">
                        <w:rPr>
                          <w:rFonts w:cs="B Titr" w:hint="cs"/>
                          <w:sz w:val="24"/>
                          <w:szCs w:val="24"/>
                          <w:rtl/>
                        </w:rPr>
                        <w:t>کد فراگیر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p w:rsidR="000C6930" w:rsidRDefault="000C6930">
      <w:pPr>
        <w:rPr>
          <w:rFonts w:hint="cs"/>
          <w:rtl/>
        </w:rPr>
      </w:pPr>
    </w:p>
    <w:p w:rsidR="00164F9A" w:rsidRPr="00164F9A" w:rsidRDefault="00164F9A">
      <w:pPr>
        <w:rPr>
          <w:rFonts w:hint="cs"/>
          <w:sz w:val="8"/>
          <w:szCs w:val="8"/>
          <w:rtl/>
        </w:rPr>
      </w:pPr>
    </w:p>
    <w:tbl>
      <w:tblPr>
        <w:tblStyle w:val="TableGrid"/>
        <w:tblpPr w:leftFromText="180" w:rightFromText="180" w:vertAnchor="text" w:horzAnchor="page" w:tblpX="143" w:tblpY="229"/>
        <w:bidiVisual/>
        <w:tblW w:w="9356" w:type="dxa"/>
        <w:tblInd w:w="22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567"/>
        <w:gridCol w:w="1134"/>
        <w:gridCol w:w="993"/>
        <w:gridCol w:w="1559"/>
        <w:gridCol w:w="142"/>
        <w:gridCol w:w="3969"/>
      </w:tblGrid>
      <w:tr w:rsidR="006D5FE5" w:rsidRPr="00A92E1A" w:rsidTr="00BC33CF">
        <w:trPr>
          <w:trHeight w:val="1135"/>
        </w:trPr>
        <w:tc>
          <w:tcPr>
            <w:tcW w:w="2693" w:type="dxa"/>
            <w:gridSpan w:val="3"/>
          </w:tcPr>
          <w:p w:rsidR="006D5FE5" w:rsidRPr="006047E1" w:rsidRDefault="006D5FE5" w:rsidP="006D5FE5">
            <w:pPr>
              <w:rPr>
                <w:rFonts w:cs="B Titr"/>
                <w:sz w:val="28"/>
                <w:szCs w:val="28"/>
                <w:rtl/>
              </w:rPr>
            </w:pPr>
            <w:r w:rsidRPr="006047E1">
              <w:rPr>
                <w:rFonts w:cs="B Titr" w:hint="cs"/>
                <w:sz w:val="28"/>
                <w:szCs w:val="28"/>
                <w:rtl/>
              </w:rPr>
              <w:t>تایپ نام فراگیر</w:t>
            </w:r>
          </w:p>
        </w:tc>
        <w:tc>
          <w:tcPr>
            <w:tcW w:w="2694" w:type="dxa"/>
            <w:gridSpan w:val="3"/>
          </w:tcPr>
          <w:p w:rsidR="006D5FE5" w:rsidRPr="006047E1" w:rsidRDefault="006D5FE5" w:rsidP="006D5FE5">
            <w:pPr>
              <w:rPr>
                <w:rFonts w:cs="B Titr"/>
                <w:sz w:val="28"/>
                <w:szCs w:val="28"/>
                <w:rtl/>
              </w:rPr>
            </w:pPr>
            <w:r w:rsidRPr="006047E1">
              <w:rPr>
                <w:rFonts w:cs="B Titr" w:hint="cs"/>
                <w:sz w:val="28"/>
                <w:szCs w:val="28"/>
                <w:rtl/>
              </w:rPr>
              <w:t>تایپ نام پدر</w:t>
            </w:r>
          </w:p>
        </w:tc>
        <w:tc>
          <w:tcPr>
            <w:tcW w:w="3969" w:type="dxa"/>
          </w:tcPr>
          <w:p w:rsidR="006D5FE5" w:rsidRPr="006047E1" w:rsidRDefault="006D5FE5" w:rsidP="006D5FE5">
            <w:pPr>
              <w:rPr>
                <w:rFonts w:cs="B Titr"/>
                <w:sz w:val="28"/>
                <w:szCs w:val="28"/>
                <w:rtl/>
              </w:rPr>
            </w:pPr>
            <w:r w:rsidRPr="006047E1">
              <w:rPr>
                <w:rFonts w:cs="B Titr" w:hint="cs"/>
                <w:sz w:val="28"/>
                <w:szCs w:val="28"/>
                <w:rtl/>
              </w:rPr>
              <w:t>0939649640</w:t>
            </w:r>
          </w:p>
        </w:tc>
      </w:tr>
      <w:tr w:rsidR="006D5FE5" w:rsidRPr="00A92E1A" w:rsidTr="00830F83">
        <w:trPr>
          <w:gridBefore w:val="2"/>
          <w:wBefore w:w="1559" w:type="dxa"/>
          <w:trHeight w:val="1138"/>
        </w:trPr>
        <w:tc>
          <w:tcPr>
            <w:tcW w:w="2127" w:type="dxa"/>
            <w:gridSpan w:val="2"/>
          </w:tcPr>
          <w:p w:rsidR="006D5FE5" w:rsidRPr="006047E1" w:rsidRDefault="00B40F6A" w:rsidP="006D5FE5">
            <w:pPr>
              <w:rPr>
                <w:rFonts w:cs="B Titr"/>
                <w:sz w:val="28"/>
                <w:szCs w:val="28"/>
                <w:rtl/>
              </w:rPr>
            </w:pPr>
            <w:r w:rsidRPr="006047E1">
              <w:rPr>
                <w:rFonts w:cs="B Titr" w:hint="cs"/>
                <w:sz w:val="28"/>
                <w:szCs w:val="28"/>
                <w:rtl/>
              </w:rPr>
              <w:t>20/5/1395</w:t>
            </w:r>
          </w:p>
        </w:tc>
        <w:tc>
          <w:tcPr>
            <w:tcW w:w="5670" w:type="dxa"/>
            <w:gridSpan w:val="3"/>
          </w:tcPr>
          <w:p w:rsidR="006D5FE5" w:rsidRPr="006047E1" w:rsidRDefault="006D5FE5" w:rsidP="006D5FE5">
            <w:pPr>
              <w:rPr>
                <w:rFonts w:cs="B Titr"/>
                <w:sz w:val="28"/>
                <w:szCs w:val="28"/>
                <w:rtl/>
              </w:rPr>
            </w:pPr>
            <w:r w:rsidRPr="006047E1">
              <w:rPr>
                <w:rFonts w:cs="B Titr" w:hint="cs"/>
                <w:sz w:val="28"/>
                <w:szCs w:val="28"/>
                <w:rtl/>
              </w:rPr>
              <w:t>25/5/1395</w:t>
            </w:r>
          </w:p>
        </w:tc>
      </w:tr>
      <w:tr w:rsidR="001E1AFB" w:rsidRPr="00A92E1A" w:rsidTr="00261707">
        <w:trPr>
          <w:gridBefore w:val="1"/>
          <w:wBefore w:w="992" w:type="dxa"/>
          <w:trHeight w:val="1026"/>
        </w:trPr>
        <w:tc>
          <w:tcPr>
            <w:tcW w:w="4253" w:type="dxa"/>
            <w:gridSpan w:val="4"/>
          </w:tcPr>
          <w:p w:rsidR="001E1AFB" w:rsidRPr="006047E1" w:rsidRDefault="001E1AFB" w:rsidP="006D5FE5">
            <w:pPr>
              <w:rPr>
                <w:rFonts w:cs="B Titr"/>
                <w:sz w:val="28"/>
                <w:szCs w:val="28"/>
                <w:rtl/>
              </w:rPr>
            </w:pPr>
            <w:r w:rsidRPr="006047E1">
              <w:rPr>
                <w:rFonts w:cs="B Titr" w:hint="cs"/>
                <w:sz w:val="28"/>
                <w:szCs w:val="28"/>
                <w:rtl/>
              </w:rPr>
              <w:t>چناران</w:t>
            </w:r>
          </w:p>
        </w:tc>
        <w:tc>
          <w:tcPr>
            <w:tcW w:w="4111" w:type="dxa"/>
            <w:gridSpan w:val="2"/>
          </w:tcPr>
          <w:p w:rsidR="001E1AFB" w:rsidRPr="006047E1" w:rsidRDefault="001E1AFB" w:rsidP="006D5FE5">
            <w:pPr>
              <w:rPr>
                <w:rFonts w:cs="B Titr"/>
                <w:sz w:val="28"/>
                <w:szCs w:val="28"/>
                <w:rtl/>
              </w:rPr>
            </w:pPr>
          </w:p>
        </w:tc>
      </w:tr>
    </w:tbl>
    <w:p w:rsidR="00D40CE7" w:rsidRDefault="00D40CE7">
      <w:pPr>
        <w:rPr>
          <w:rtl/>
        </w:rPr>
      </w:pPr>
    </w:p>
    <w:p w:rsidR="00D40CE7" w:rsidRDefault="00D40CE7"/>
    <w:p w:rsidR="00D40CE7" w:rsidRDefault="00D40CE7"/>
    <w:sectPr w:rsidR="00D40CE7" w:rsidSect="004D7BB5">
      <w:pgSz w:w="16838" w:h="11906" w:orient="landscape"/>
      <w:pgMar w:top="3515" w:right="1440" w:bottom="284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Za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961"/>
    <w:rsid w:val="000836D3"/>
    <w:rsid w:val="000A739D"/>
    <w:rsid w:val="000C6930"/>
    <w:rsid w:val="001454C3"/>
    <w:rsid w:val="00164F9A"/>
    <w:rsid w:val="0018419D"/>
    <w:rsid w:val="00190B48"/>
    <w:rsid w:val="001E1AFB"/>
    <w:rsid w:val="00206AFA"/>
    <w:rsid w:val="00261707"/>
    <w:rsid w:val="0038210D"/>
    <w:rsid w:val="003E6B46"/>
    <w:rsid w:val="004135BC"/>
    <w:rsid w:val="0042712D"/>
    <w:rsid w:val="00490E1D"/>
    <w:rsid w:val="004920C9"/>
    <w:rsid w:val="004D7BB5"/>
    <w:rsid w:val="004F6047"/>
    <w:rsid w:val="00575632"/>
    <w:rsid w:val="005962EC"/>
    <w:rsid w:val="005B25AA"/>
    <w:rsid w:val="005C5439"/>
    <w:rsid w:val="006047E1"/>
    <w:rsid w:val="00651C86"/>
    <w:rsid w:val="006D35D4"/>
    <w:rsid w:val="006D5FE5"/>
    <w:rsid w:val="006F1B04"/>
    <w:rsid w:val="00830F83"/>
    <w:rsid w:val="008463CB"/>
    <w:rsid w:val="00884170"/>
    <w:rsid w:val="009073C6"/>
    <w:rsid w:val="0093247D"/>
    <w:rsid w:val="00954748"/>
    <w:rsid w:val="009F64B0"/>
    <w:rsid w:val="00A046AE"/>
    <w:rsid w:val="00A92E1A"/>
    <w:rsid w:val="00AB713C"/>
    <w:rsid w:val="00AC4DE1"/>
    <w:rsid w:val="00B02873"/>
    <w:rsid w:val="00B40F6A"/>
    <w:rsid w:val="00B57370"/>
    <w:rsid w:val="00BC33CF"/>
    <w:rsid w:val="00BE79C6"/>
    <w:rsid w:val="00C446DE"/>
    <w:rsid w:val="00C71C57"/>
    <w:rsid w:val="00C75E23"/>
    <w:rsid w:val="00CD3C7C"/>
    <w:rsid w:val="00D1049D"/>
    <w:rsid w:val="00D40CE7"/>
    <w:rsid w:val="00DA00E4"/>
    <w:rsid w:val="00DA709B"/>
    <w:rsid w:val="00DE38CA"/>
    <w:rsid w:val="00DE4961"/>
    <w:rsid w:val="00E023D0"/>
    <w:rsid w:val="00E64FEF"/>
    <w:rsid w:val="00F04E54"/>
    <w:rsid w:val="00F60399"/>
    <w:rsid w:val="00FD6DC3"/>
    <w:rsid w:val="00FF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 نامه های اداری"/>
    <w:basedOn w:val="Normal"/>
    <w:qFormat/>
    <w:rsid w:val="00BE79C6"/>
    <w:pPr>
      <w:tabs>
        <w:tab w:val="left" w:pos="1753"/>
      </w:tabs>
      <w:spacing w:after="0" w:line="240" w:lineRule="auto"/>
      <w:jc w:val="both"/>
    </w:pPr>
    <w:rPr>
      <w:rFonts w:ascii="Times New Roman" w:eastAsia="Times New Roman" w:hAnsi="Times New Roman" w:cs="B Zar"/>
      <w:sz w:val="18"/>
      <w:szCs w:val="24"/>
    </w:rPr>
  </w:style>
  <w:style w:type="table" w:styleId="TableGrid">
    <w:name w:val="Table Grid"/>
    <w:basedOn w:val="TableNormal"/>
    <w:uiPriority w:val="59"/>
    <w:rsid w:val="00A92E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1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B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 نامه های اداری"/>
    <w:basedOn w:val="Normal"/>
    <w:qFormat/>
    <w:rsid w:val="00BE79C6"/>
    <w:pPr>
      <w:tabs>
        <w:tab w:val="left" w:pos="1753"/>
      </w:tabs>
      <w:spacing w:after="0" w:line="240" w:lineRule="auto"/>
      <w:jc w:val="both"/>
    </w:pPr>
    <w:rPr>
      <w:rFonts w:ascii="Times New Roman" w:eastAsia="Times New Roman" w:hAnsi="Times New Roman" w:cs="B Zar"/>
      <w:sz w:val="18"/>
      <w:szCs w:val="24"/>
    </w:rPr>
  </w:style>
  <w:style w:type="table" w:styleId="TableGrid">
    <w:name w:val="Table Grid"/>
    <w:basedOn w:val="TableNormal"/>
    <w:uiPriority w:val="59"/>
    <w:rsid w:val="00A92E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1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B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فرمت تکمیل گواهینامه های مخاطرات چاپ جدید(سبز رنگ)-98</Template>
  <TotalTime>6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hesam zamanieh</dc:creator>
  <cp:lastModifiedBy>hesam zamanieh</cp:lastModifiedBy>
  <cp:revision>1</cp:revision>
  <cp:lastPrinted>2019-09-24T09:23:00Z</cp:lastPrinted>
  <dcterms:created xsi:type="dcterms:W3CDTF">2019-09-24T09:15:00Z</dcterms:created>
  <dcterms:modified xsi:type="dcterms:W3CDTF">2019-09-24T09:25:00Z</dcterms:modified>
</cp:coreProperties>
</file>